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764065982"/>
    <w:bookmarkEnd w:id="0"/>
    <w:p w14:paraId="4AE8B758" w14:textId="4D663EA6" w:rsidR="00E633A2" w:rsidRPr="00FF1EC9" w:rsidRDefault="005A1650" w:rsidP="00CB1BE6">
      <w:pPr>
        <w:tabs>
          <w:tab w:val="left" w:pos="5387"/>
        </w:tabs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</w:rPr>
        <w:object w:dxaOrig="9080" w:dyaOrig="12840" w14:anchorId="667E51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3.9pt;height:642.05pt;mso-width-percent:0;mso-height-percent:0;mso-width-percent:0;mso-height-percent:0" o:ole="">
            <v:imagedata r:id="rId8" o:title=""/>
          </v:shape>
          <o:OLEObject Type="Embed" ProgID="Word.Document.12" ShapeID="_x0000_i1025" DrawAspect="Content" ObjectID="_1764486121" r:id="rId9">
            <o:FieldCodes>\s</o:FieldCodes>
          </o:OLEObject>
        </w:object>
      </w:r>
    </w:p>
    <w:p w14:paraId="4F48523B" w14:textId="77777777" w:rsidR="00621463" w:rsidRDefault="00621463" w:rsidP="00C42119">
      <w:pPr>
        <w:tabs>
          <w:tab w:val="left" w:pos="5387"/>
          <w:tab w:val="left" w:pos="5670"/>
        </w:tabs>
        <w:autoSpaceDE w:val="0"/>
        <w:autoSpaceDN w:val="0"/>
        <w:adjustRightInd w:val="0"/>
        <w:rPr>
          <w:rFonts w:ascii="Century Gothic" w:hAnsi="Century Gothic" w:cs="Arial"/>
        </w:rPr>
      </w:pPr>
    </w:p>
    <w:p w14:paraId="66B64613" w14:textId="77777777" w:rsidR="00CB1BE6" w:rsidRPr="00321FA9" w:rsidRDefault="00CB1BE6" w:rsidP="00C42119">
      <w:pPr>
        <w:tabs>
          <w:tab w:val="left" w:pos="5387"/>
          <w:tab w:val="left" w:pos="5670"/>
        </w:tabs>
        <w:autoSpaceDE w:val="0"/>
        <w:autoSpaceDN w:val="0"/>
        <w:adjustRightInd w:val="0"/>
        <w:rPr>
          <w:rFonts w:ascii="Century Gothic" w:hAnsi="Century Gothic" w:cs="Arial"/>
        </w:rPr>
      </w:pPr>
    </w:p>
    <w:p w14:paraId="24878637" w14:textId="4E7E3A0D" w:rsidR="00621463" w:rsidRPr="00501BFE" w:rsidRDefault="004A7969" w:rsidP="00C42119">
      <w:pPr>
        <w:tabs>
          <w:tab w:val="left" w:pos="5103"/>
          <w:tab w:val="left" w:pos="5387"/>
        </w:tabs>
        <w:autoSpaceDE w:val="0"/>
        <w:autoSpaceDN w:val="0"/>
        <w:adjustRightInd w:val="0"/>
        <w:rPr>
          <w:rFonts w:ascii="MORNINGSUNSHINE" w:hAnsi="MORNINGSUNSHINE" w:cs="Arial"/>
          <w:b/>
          <w:bCs/>
        </w:rPr>
      </w:pPr>
      <w:r w:rsidRPr="00501BFE">
        <w:rPr>
          <w:rFonts w:ascii="MORNINGSUNSHINE" w:hAnsi="MORNINGSUNSHINE" w:cs="Arial"/>
          <w:b/>
          <w:bCs/>
        </w:rPr>
        <w:t>Geschätzte Eltern und Erziehungsberechtigte</w:t>
      </w:r>
    </w:p>
    <w:p w14:paraId="5B85DDE3" w14:textId="49FF6CC2" w:rsidR="004A7969" w:rsidRPr="00501BFE" w:rsidRDefault="004A7969" w:rsidP="00C42119">
      <w:pPr>
        <w:tabs>
          <w:tab w:val="left" w:pos="5103"/>
          <w:tab w:val="left" w:pos="5387"/>
        </w:tabs>
        <w:autoSpaceDE w:val="0"/>
        <w:autoSpaceDN w:val="0"/>
        <w:adjustRightInd w:val="0"/>
        <w:rPr>
          <w:rFonts w:ascii="MORNINGSUNSHINE" w:hAnsi="MORNINGSUNSHINE" w:cs="Arial"/>
          <w:b/>
          <w:bCs/>
        </w:rPr>
      </w:pPr>
      <w:r w:rsidRPr="00501BFE">
        <w:rPr>
          <w:rFonts w:ascii="MORNINGSUNSHINE" w:hAnsi="MORNINGSUNSHINE" w:cs="Arial"/>
          <w:b/>
          <w:bCs/>
        </w:rPr>
        <w:t>Liebe Schülerinnen und Schüler</w:t>
      </w:r>
    </w:p>
    <w:p w14:paraId="73E56E9C" w14:textId="77777777" w:rsidR="004A7969" w:rsidRPr="00501BFE" w:rsidRDefault="004A7969" w:rsidP="00C42119">
      <w:pPr>
        <w:rPr>
          <w:rFonts w:ascii="MORNINGSUNSHINE" w:hAnsi="MORNINGSUNSHINE" w:cs="Arial"/>
        </w:rPr>
      </w:pPr>
    </w:p>
    <w:p w14:paraId="1B11E73D" w14:textId="6343AC41" w:rsidR="00C97091" w:rsidRDefault="0097104B" w:rsidP="00C42119">
      <w:pPr>
        <w:rPr>
          <w:rFonts w:ascii="MORNINGSUNSHINE" w:hAnsi="MORNINGSUNSHINE"/>
        </w:rPr>
      </w:pPr>
      <w:r>
        <w:rPr>
          <w:rFonts w:ascii="MORNINGSUNSHINE" w:hAnsi="MORNINGSUNSHINE"/>
        </w:rPr>
        <w:t xml:space="preserve">Schon bald stehen unsere verdienten Weihnachtsferien vor der Türe. Die Zeit seit den Herbstferien war mit einigen speziellen Events bestückt. </w:t>
      </w:r>
      <w:r w:rsidR="00031C63">
        <w:rPr>
          <w:rFonts w:ascii="MORNINGSUNSHINE" w:hAnsi="MORNINGSUNSHINE"/>
        </w:rPr>
        <w:t>Der Tag der offenen Schulen wurde rege besucht. Viele interessante und spannende Gespräche haben stattgefunden. Gemeinsam haben wir</w:t>
      </w:r>
      <w:r>
        <w:rPr>
          <w:rFonts w:ascii="MORNINGSUNSHINE" w:hAnsi="MORNINGSUNSHINE"/>
        </w:rPr>
        <w:t xml:space="preserve"> am Weihnachtsmarkt im </w:t>
      </w:r>
      <w:proofErr w:type="spellStart"/>
      <w:r>
        <w:rPr>
          <w:rFonts w:ascii="MORNINGSUNSHINE" w:hAnsi="MORNINGSUNSHINE"/>
        </w:rPr>
        <w:t>Vorderthal</w:t>
      </w:r>
      <w:proofErr w:type="spellEnd"/>
      <w:r>
        <w:rPr>
          <w:rFonts w:ascii="MORNINGSUNSHINE" w:hAnsi="MORNINGSUNSHINE"/>
        </w:rPr>
        <w:t xml:space="preserve"> teilgenommen und eine adventliche Schulhausdekoration erstellt. Das Adventsfenster gehört ebenfalls </w:t>
      </w:r>
      <w:r w:rsidR="00D67968">
        <w:rPr>
          <w:rFonts w:ascii="MORNINGSUNSHINE" w:hAnsi="MORNINGSUNSHINE"/>
        </w:rPr>
        <w:t xml:space="preserve">bereits </w:t>
      </w:r>
      <w:r>
        <w:rPr>
          <w:rFonts w:ascii="MORNINGSUNSHINE" w:hAnsi="MORNINGSUNSHINE"/>
        </w:rPr>
        <w:t xml:space="preserve">der Vergangenheit an. Damit auch sie einen Einblick in diese Events bekommen, können Sie Fotos von diesen Anlässen auf unserer Homepage anschauen. </w:t>
      </w:r>
    </w:p>
    <w:p w14:paraId="1B4E5A59" w14:textId="77777777" w:rsidR="0097104B" w:rsidRDefault="0097104B" w:rsidP="00C42119">
      <w:pPr>
        <w:rPr>
          <w:rFonts w:ascii="MORNINGSUNSHINE" w:hAnsi="MORNINGSUNSHINE"/>
        </w:rPr>
      </w:pPr>
    </w:p>
    <w:p w14:paraId="38C5A026" w14:textId="746C71A7" w:rsidR="00CB1BE6" w:rsidRDefault="00D67968" w:rsidP="00C42119">
      <w:pPr>
        <w:rPr>
          <w:rFonts w:ascii="MORNINGSUNSHINE" w:hAnsi="MORNINGSUNSHINE"/>
        </w:rPr>
      </w:pPr>
      <w:r>
        <w:rPr>
          <w:rFonts w:ascii="MORNINGSUNSHINE" w:hAnsi="MORNINGSUNSHINE"/>
        </w:rPr>
        <w:t>Seit den</w:t>
      </w:r>
      <w:r w:rsidR="0097104B">
        <w:rPr>
          <w:rFonts w:ascii="MORNINGSUNSHINE" w:hAnsi="MORNINGSUNSHINE"/>
        </w:rPr>
        <w:t xml:space="preserve"> Sommerferien haben </w:t>
      </w:r>
      <w:r>
        <w:rPr>
          <w:rFonts w:ascii="MORNINGSUNSHINE" w:hAnsi="MORNINGSUNSHINE"/>
        </w:rPr>
        <w:t xml:space="preserve">die Schülerinnen und Schüler der </w:t>
      </w:r>
      <w:r w:rsidR="0097104B">
        <w:rPr>
          <w:rFonts w:ascii="MORNINGSUNSHINE" w:hAnsi="MORNINGSUNSHINE"/>
        </w:rPr>
        <w:t>3.-6.Klasse eine Lernstunde</w:t>
      </w:r>
      <w:r>
        <w:rPr>
          <w:rFonts w:ascii="MORNINGSUNSHINE" w:hAnsi="MORNINGSUNSHINE"/>
        </w:rPr>
        <w:t>, die sie besuchen können</w:t>
      </w:r>
      <w:r w:rsidR="0097104B">
        <w:rPr>
          <w:rFonts w:ascii="MORNINGSUNSHINE" w:hAnsi="MORNINGSUNSHINE"/>
        </w:rPr>
        <w:t xml:space="preserve">. Wir haben uns nun entschieden, dass wir diese Lernstunde </w:t>
      </w:r>
      <w:r>
        <w:rPr>
          <w:rFonts w:ascii="MORNINGSUNSHINE" w:hAnsi="MORNINGSUNSHINE"/>
        </w:rPr>
        <w:t xml:space="preserve">im kommenden Semester </w:t>
      </w:r>
      <w:r w:rsidR="0097104B">
        <w:rPr>
          <w:rFonts w:ascii="MORNINGSUNSHINE" w:hAnsi="MORNINGSUNSHINE"/>
        </w:rPr>
        <w:t xml:space="preserve">nicht mehr weiterführen. Damit ihre Kinder dennoch </w:t>
      </w:r>
      <w:r>
        <w:rPr>
          <w:rFonts w:ascii="MORNINGSUNSHINE" w:hAnsi="MORNINGSUNSHINE"/>
        </w:rPr>
        <w:t xml:space="preserve">von einem schulischen Angebot </w:t>
      </w:r>
      <w:r w:rsidR="0097104B">
        <w:rPr>
          <w:rFonts w:ascii="MORNINGSUNSHINE" w:hAnsi="MORNINGSUNSHINE"/>
        </w:rPr>
        <w:t>profitieren können, werden wir ab Mitte Januar Hausaufgabenbetreuung am Montag um 15:45 h</w:t>
      </w:r>
      <w:r w:rsidR="00031C63">
        <w:rPr>
          <w:rFonts w:ascii="MORNINGSUNSHINE" w:hAnsi="MORNINGSUNSHINE"/>
        </w:rPr>
        <w:t xml:space="preserve"> -</w:t>
      </w:r>
      <w:r w:rsidR="0097104B">
        <w:rPr>
          <w:rFonts w:ascii="MORNINGSUNSHINE" w:hAnsi="MORNINGSUNSHINE"/>
        </w:rPr>
        <w:t xml:space="preserve"> 16:30 h oder am Dienstag von 15:00 h bis 15:45 h anbieten. Die Kinder erhalten die Gelegenheit ihre Hausaufgaben in der Schule zu erledigen. Eine Lehrperson ist vor Ort und wird Fragen der Kinder beantworten und sie beim Lernen unterstützen. </w:t>
      </w:r>
      <w:r w:rsidR="00031C63">
        <w:rPr>
          <w:rFonts w:ascii="MORNINGSUNSHINE" w:hAnsi="MORNINGSUNSHINE"/>
        </w:rPr>
        <w:t xml:space="preserve"> </w:t>
      </w:r>
    </w:p>
    <w:p w14:paraId="0B85122F" w14:textId="211BCB41" w:rsidR="0097104B" w:rsidRPr="00501BFE" w:rsidRDefault="0097104B" w:rsidP="00C42119">
      <w:pPr>
        <w:rPr>
          <w:rFonts w:ascii="MORNINGSUNSHINE" w:hAnsi="MORNINGSUNSHINE"/>
        </w:rPr>
      </w:pPr>
      <w:r>
        <w:rPr>
          <w:rFonts w:ascii="MORNINGSUNSHINE" w:hAnsi="MORNINGSUNSHINE"/>
        </w:rPr>
        <w:t xml:space="preserve">Ebenfalls möchten wir eine Lektion für Projektunterricht einsetzen. Ihre Kinder können </w:t>
      </w:r>
      <w:r w:rsidR="00D67968">
        <w:rPr>
          <w:rFonts w:ascii="MORNINGSUNSHINE" w:hAnsi="MORNINGSUNSHINE"/>
        </w:rPr>
        <w:t xml:space="preserve">bei </w:t>
      </w:r>
      <w:r>
        <w:rPr>
          <w:rFonts w:ascii="MORNINGSUNSHINE" w:hAnsi="MORNINGSUNSHINE"/>
        </w:rPr>
        <w:t xml:space="preserve">Filmprojekt </w:t>
      </w:r>
      <w:r w:rsidR="00D67968">
        <w:rPr>
          <w:rFonts w:ascii="MORNINGSUNSHINE" w:hAnsi="MORNINGSUNSHINE"/>
        </w:rPr>
        <w:t>mitwirken</w:t>
      </w:r>
      <w:r>
        <w:rPr>
          <w:rFonts w:ascii="MORNINGSUNSHINE" w:hAnsi="MORNINGSUNSHINE"/>
        </w:rPr>
        <w:t xml:space="preserve">. </w:t>
      </w:r>
      <w:r w:rsidR="00D67968">
        <w:rPr>
          <w:rFonts w:ascii="MORNINGSUNSHINE" w:hAnsi="MORNINGSUNSHINE"/>
        </w:rPr>
        <w:t>In diesem Projekt</w:t>
      </w:r>
      <w:r w:rsidR="00CB1BE6">
        <w:rPr>
          <w:rFonts w:ascii="MORNINGSUNSHINE" w:hAnsi="MORNINGSUNSHINE"/>
        </w:rPr>
        <w:t xml:space="preserve"> </w:t>
      </w:r>
      <w:r>
        <w:rPr>
          <w:rFonts w:ascii="MORNINGSUNSHINE" w:hAnsi="MORNINGSUNSHINE"/>
        </w:rPr>
        <w:t xml:space="preserve">werden Kompetenzen vom Fach Deutsch und vom Fach Medien und Informatik </w:t>
      </w:r>
      <w:r w:rsidR="00031C63">
        <w:rPr>
          <w:rFonts w:ascii="MORNINGSUNSHINE" w:hAnsi="MORNINGSUNSHINE"/>
        </w:rPr>
        <w:t>trainiert</w:t>
      </w:r>
      <w:r w:rsidR="00D67968">
        <w:rPr>
          <w:rFonts w:ascii="MORNINGSUNSHINE" w:hAnsi="MORNINGSUNSHINE"/>
        </w:rPr>
        <w:t xml:space="preserve">. </w:t>
      </w:r>
      <w:r w:rsidR="00031C63">
        <w:rPr>
          <w:rFonts w:ascii="MORNINGSUNSHINE" w:hAnsi="MORNINGSUNSHINE"/>
        </w:rPr>
        <w:t>Für beide Angebote erhalten die Schüler und Schülerinnen der 2.-</w:t>
      </w:r>
      <w:r w:rsidR="00CB1BE6">
        <w:rPr>
          <w:rFonts w:ascii="MORNINGSUNSHINE" w:hAnsi="MORNINGSUNSHINE"/>
        </w:rPr>
        <w:t xml:space="preserve"> </w:t>
      </w:r>
      <w:r w:rsidR="00031C63">
        <w:rPr>
          <w:rFonts w:ascii="MORNINGSUNSHINE" w:hAnsi="MORNINGSUNSHINE"/>
        </w:rPr>
        <w:t xml:space="preserve">6.Klasse ein Anmeldeformular. Bitte retournieren sie dieses bis spätestens 12. Januar 2024. </w:t>
      </w:r>
    </w:p>
    <w:p w14:paraId="5325D6BE" w14:textId="77777777" w:rsidR="002F368D" w:rsidRDefault="002F368D" w:rsidP="00C42119">
      <w:pPr>
        <w:rPr>
          <w:rFonts w:ascii="MORNINGSUNSHINE" w:hAnsi="MORNINGSUNSHINE"/>
        </w:rPr>
      </w:pPr>
    </w:p>
    <w:p w14:paraId="21AEBC29" w14:textId="5AA73118" w:rsidR="002F368D" w:rsidRDefault="0097104B" w:rsidP="00C42119">
      <w:pPr>
        <w:rPr>
          <w:rFonts w:ascii="MORNINGSUNSHINE" w:hAnsi="MORNINGSUNSHINE"/>
        </w:rPr>
      </w:pPr>
      <w:r>
        <w:rPr>
          <w:rFonts w:ascii="MORNINGSUNSHINE" w:hAnsi="MORNINGSUNSHINE"/>
        </w:rPr>
        <w:t xml:space="preserve">So werden wir am schmutzigen Donnerstag einen gemeinsamen Fasnachtstag planen und das </w:t>
      </w:r>
      <w:proofErr w:type="spellStart"/>
      <w:r>
        <w:rPr>
          <w:rFonts w:ascii="MORNINGSUNSHINE" w:hAnsi="MORNINGSUNSHINE"/>
        </w:rPr>
        <w:t>Fasnachtsbrauchtum</w:t>
      </w:r>
      <w:proofErr w:type="spellEnd"/>
      <w:r>
        <w:rPr>
          <w:rFonts w:ascii="MORNINGSUNSHINE" w:hAnsi="MORNINGSUNSHINE"/>
        </w:rPr>
        <w:t xml:space="preserve"> aufleben lassen. Ebenfalls hoffen wir auf kalte Temperaturen, damit wir unsere neu angeschafften Schlittschuhe auf dem Eisfeld ausprobieren können. </w:t>
      </w:r>
    </w:p>
    <w:p w14:paraId="4FA4F98F" w14:textId="18ABD8DC" w:rsidR="0097104B" w:rsidRDefault="0097104B" w:rsidP="00C42119">
      <w:pPr>
        <w:rPr>
          <w:rFonts w:ascii="MORNINGSUNSHINE" w:hAnsi="MORNINGSUNSHINE"/>
        </w:rPr>
      </w:pPr>
    </w:p>
    <w:p w14:paraId="575196C8" w14:textId="3A12FF0D" w:rsidR="00CB1BE6" w:rsidRDefault="00031C63" w:rsidP="00321FA9">
      <w:pPr>
        <w:rPr>
          <w:rFonts w:ascii="MORNINGSUNSHINE" w:hAnsi="MORNINGSUNSHINE"/>
        </w:rPr>
      </w:pPr>
      <w:r>
        <w:rPr>
          <w:rFonts w:ascii="MORNINGSUNSHINE" w:hAnsi="MORNINGSUNSHINE"/>
        </w:rPr>
        <w:t>D</w:t>
      </w:r>
      <w:r w:rsidR="00D67968">
        <w:rPr>
          <w:rFonts w:ascii="MORNINGSUNSHINE" w:hAnsi="MORNINGSUNSHINE"/>
        </w:rPr>
        <w:t>as nächste Jahr wird für die Schule</w:t>
      </w:r>
      <w:r>
        <w:rPr>
          <w:rFonts w:ascii="MORNINGSUNSHINE" w:hAnsi="MORNINGSUNSHINE"/>
        </w:rPr>
        <w:t xml:space="preserve"> </w:t>
      </w:r>
      <w:proofErr w:type="spellStart"/>
      <w:r>
        <w:rPr>
          <w:rFonts w:ascii="MORNINGSUNSHINE" w:hAnsi="MORNINGSUNSHINE"/>
        </w:rPr>
        <w:t>Vorderthal</w:t>
      </w:r>
      <w:proofErr w:type="spellEnd"/>
      <w:r>
        <w:rPr>
          <w:rFonts w:ascii="MORNINGSUNSHINE" w:hAnsi="MORNINGSUNSHINE"/>
        </w:rPr>
        <w:t xml:space="preserve"> Veränderungen</w:t>
      </w:r>
      <w:r w:rsidR="00D67968">
        <w:rPr>
          <w:rFonts w:ascii="MORNINGSUNSHINE" w:hAnsi="MORNINGSUNSHINE"/>
        </w:rPr>
        <w:t xml:space="preserve"> mit sich bringen</w:t>
      </w:r>
      <w:r>
        <w:rPr>
          <w:rFonts w:ascii="MORNINGSUNSHINE" w:hAnsi="MORNINGSUNSHINE"/>
        </w:rPr>
        <w:t xml:space="preserve">. Aus diesem Grund findet am </w:t>
      </w:r>
      <w:r w:rsidR="00D67968">
        <w:rPr>
          <w:rFonts w:ascii="MORNINGSUNSHINE" w:hAnsi="MORNINGSUNSHINE"/>
        </w:rPr>
        <w:t>Montag, 18</w:t>
      </w:r>
      <w:r>
        <w:rPr>
          <w:rFonts w:ascii="MORNINGSUNSHINE" w:hAnsi="MORNINGSUNSHINE"/>
        </w:rPr>
        <w:t xml:space="preserve">. Februar 2024 um 19:30 h in der Mehrzweckhalle ein Elterninformationsanalass </w:t>
      </w:r>
      <w:r w:rsidR="00D67968">
        <w:rPr>
          <w:rFonts w:ascii="MORNINGSUNSHINE" w:hAnsi="MORNINGSUNSHINE"/>
        </w:rPr>
        <w:t>mit dem Thema</w:t>
      </w:r>
      <w:r>
        <w:rPr>
          <w:rFonts w:ascii="MORNINGSUNSHINE" w:hAnsi="MORNINGSUNSHINE"/>
        </w:rPr>
        <w:t xml:space="preserve"> Schulentwicklung statt. Dieser Anlass ist für alle Eltern vom Kindergarten bis 5.Klasse obligatorisch. Bitte notieren Sie sich diesen Termin bereits heute. </w:t>
      </w:r>
    </w:p>
    <w:p w14:paraId="0B5056AC" w14:textId="77777777" w:rsidR="00CB1BE6" w:rsidRDefault="00CB1BE6" w:rsidP="00321FA9">
      <w:pPr>
        <w:rPr>
          <w:rFonts w:ascii="MORNINGSUNSHINE" w:hAnsi="MORNINGSUNSHINE"/>
        </w:rPr>
      </w:pPr>
    </w:p>
    <w:p w14:paraId="4C62334C" w14:textId="173B5FD2" w:rsidR="00CB1BE6" w:rsidRDefault="00CB1BE6" w:rsidP="00CB1BE6">
      <w:pPr>
        <w:jc w:val="center"/>
        <w:rPr>
          <w:rFonts w:ascii="MORNINGSUNSHINE" w:hAnsi="MORNINGSUNSHINE"/>
        </w:rPr>
      </w:pPr>
      <w:r>
        <w:fldChar w:fldCharType="begin"/>
      </w:r>
      <w:r>
        <w:instrText xml:space="preserve"> INCLUDEPICTURE "/Users/martinaebnother/Library/Group Containers/UBF8T346G9.ms/WebArchiveCopyPasteTempFiles/com.microsoft.Word/se2020_CMYK.png"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8ABDF82" wp14:editId="5A68C459">
            <wp:extent cx="2336650" cy="1434905"/>
            <wp:effectExtent l="0" t="0" r="635" b="635"/>
            <wp:docPr id="931744781" name="Grafik 1" descr="Schulentwicklung | Wallburg-Realschule Eltma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ulentwicklung | Wallburg-Realschule Eltman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201" cy="146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C613186" w14:textId="77777777" w:rsidR="002F368D" w:rsidRDefault="002F368D" w:rsidP="00321FA9">
      <w:pPr>
        <w:rPr>
          <w:rFonts w:ascii="MORNINGSUNSHINE" w:hAnsi="MORNINGSUNSHINE"/>
        </w:rPr>
      </w:pPr>
    </w:p>
    <w:p w14:paraId="3A800872" w14:textId="275C4D1A" w:rsidR="00031C63" w:rsidRPr="00D67968" w:rsidRDefault="00031C63" w:rsidP="00321FA9">
      <w:pPr>
        <w:rPr>
          <w:rFonts w:ascii="MORNINGSUNSHINE" w:hAnsi="MORNINGSUNSHINE"/>
          <w:b/>
          <w:bCs/>
          <w:u w:val="single"/>
        </w:rPr>
      </w:pPr>
      <w:r w:rsidRPr="00D67968">
        <w:rPr>
          <w:rFonts w:ascii="MORNINGSUNSHINE" w:hAnsi="MORNINGSUNSHINE"/>
          <w:b/>
          <w:bCs/>
          <w:u w:val="single"/>
        </w:rPr>
        <w:t>Termine und schulfreie Tage</w:t>
      </w:r>
      <w:r w:rsidR="00D67968">
        <w:rPr>
          <w:rFonts w:ascii="MORNINGSUNSHINE" w:hAnsi="MORNINGSUNSHINE"/>
          <w:b/>
          <w:bCs/>
          <w:u w:val="single"/>
        </w:rPr>
        <w:t xml:space="preserve"> bis zu den Sportferien</w:t>
      </w:r>
      <w:r w:rsidRPr="00D67968">
        <w:rPr>
          <w:rFonts w:ascii="MORNINGSUNSHINE" w:hAnsi="MORNINGSUNSHINE"/>
          <w:b/>
          <w:bCs/>
          <w:u w:val="single"/>
        </w:rPr>
        <w:t xml:space="preserve">: </w:t>
      </w:r>
    </w:p>
    <w:p w14:paraId="0476B5F8" w14:textId="77777777" w:rsidR="00031C63" w:rsidRDefault="00031C63" w:rsidP="00321FA9">
      <w:pPr>
        <w:rPr>
          <w:rFonts w:ascii="MORNINGSUNSHINE" w:hAnsi="MORNINGSUNSHIN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3543"/>
      </w:tblGrid>
      <w:tr w:rsidR="00031C63" w14:paraId="380F150F" w14:textId="77777777" w:rsidTr="00CB1BE6"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</w:tcPr>
          <w:p w14:paraId="4D6D60FE" w14:textId="3004D3D6" w:rsidR="00031C63" w:rsidRDefault="00031C63" w:rsidP="00321FA9">
            <w:pPr>
              <w:rPr>
                <w:rFonts w:ascii="MORNINGSUNSHINE" w:hAnsi="MORNINGSUNSHINE"/>
              </w:rPr>
            </w:pPr>
            <w:r>
              <w:rPr>
                <w:rFonts w:ascii="MORNINGSUNSHINE" w:hAnsi="MORNINGSUNSHINE"/>
              </w:rPr>
              <w:t>29. Januar 2024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14:paraId="782ED786" w14:textId="02AEA95C" w:rsidR="00031C63" w:rsidRDefault="00031C63" w:rsidP="00321FA9">
            <w:pPr>
              <w:rPr>
                <w:rFonts w:ascii="MORNINGSUNSHINE" w:hAnsi="MORNINGSUNSHINE"/>
              </w:rPr>
            </w:pPr>
            <w:r>
              <w:rPr>
                <w:rFonts w:ascii="MORNINGSUNSHINE" w:hAnsi="MORNINGSUNSHINE"/>
              </w:rPr>
              <w:t>Kinderfasnacht schulfrei</w:t>
            </w:r>
          </w:p>
        </w:tc>
      </w:tr>
      <w:tr w:rsidR="00031C63" w14:paraId="2CB5FC51" w14:textId="77777777" w:rsidTr="00CB1BE6"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</w:tcPr>
          <w:p w14:paraId="35A7B126" w14:textId="6DA51CEB" w:rsidR="00031C63" w:rsidRDefault="00031C63" w:rsidP="00321FA9">
            <w:pPr>
              <w:rPr>
                <w:rFonts w:ascii="MORNINGSUNSHINE" w:hAnsi="MORNINGSUNSHINE"/>
              </w:rPr>
            </w:pPr>
            <w:r>
              <w:rPr>
                <w:rFonts w:ascii="MORNINGSUNSHINE" w:hAnsi="MORNINGSUNSHINE"/>
              </w:rPr>
              <w:t>8. Februar 2024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14:paraId="7D43CA54" w14:textId="377BB7C8" w:rsidR="00031C63" w:rsidRDefault="00031C63" w:rsidP="00321FA9">
            <w:pPr>
              <w:rPr>
                <w:rFonts w:ascii="MORNINGSUNSHINE" w:hAnsi="MORNINGSUNSHINE"/>
              </w:rPr>
            </w:pPr>
            <w:proofErr w:type="spellStart"/>
            <w:r>
              <w:rPr>
                <w:rFonts w:ascii="MORNINGSUNSHINE" w:hAnsi="MORNINGSUNSHINE"/>
              </w:rPr>
              <w:t>SchmuDo</w:t>
            </w:r>
            <w:proofErr w:type="spellEnd"/>
            <w:r>
              <w:rPr>
                <w:rFonts w:ascii="MORNINGSUNSHINE" w:hAnsi="MORNINGSUNSHINE"/>
              </w:rPr>
              <w:t xml:space="preserve"> - </w:t>
            </w:r>
            <w:proofErr w:type="spellStart"/>
            <w:r>
              <w:rPr>
                <w:rFonts w:ascii="MORNINGSUNSHINE" w:hAnsi="MORNINGSUNSHINE"/>
              </w:rPr>
              <w:t>Fasnachtsevent</w:t>
            </w:r>
            <w:proofErr w:type="spellEnd"/>
          </w:p>
        </w:tc>
      </w:tr>
      <w:tr w:rsidR="00031C63" w14:paraId="0C484AD2" w14:textId="77777777" w:rsidTr="00CB1BE6"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</w:tcPr>
          <w:p w14:paraId="5C9D7662" w14:textId="2882777C" w:rsidR="00031C63" w:rsidRDefault="00031C63" w:rsidP="00321FA9">
            <w:pPr>
              <w:rPr>
                <w:rFonts w:ascii="MORNINGSUNSHINE" w:hAnsi="MORNINGSUNSHINE"/>
              </w:rPr>
            </w:pPr>
            <w:r>
              <w:rPr>
                <w:rFonts w:ascii="MORNINGSUNSHINE" w:hAnsi="MORNINGSUNSHINE"/>
              </w:rPr>
              <w:t>12. Februar 2024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14:paraId="1FD367F8" w14:textId="782CB83F" w:rsidR="00031C63" w:rsidRDefault="00031C63" w:rsidP="00321FA9">
            <w:pPr>
              <w:rPr>
                <w:rFonts w:ascii="MORNINGSUNSHINE" w:hAnsi="MORNINGSUNSHINE"/>
              </w:rPr>
            </w:pPr>
            <w:r>
              <w:rPr>
                <w:rFonts w:ascii="MORNINGSUNSHINE" w:hAnsi="MORNINGSUNSHINE"/>
              </w:rPr>
              <w:t>Fasnachtsmontag - schulfrei</w:t>
            </w:r>
          </w:p>
        </w:tc>
      </w:tr>
      <w:tr w:rsidR="00031C63" w14:paraId="17901C8A" w14:textId="77777777" w:rsidTr="00CB1BE6"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</w:tcPr>
          <w:p w14:paraId="4C6B16D5" w14:textId="7E1A7F97" w:rsidR="00031C63" w:rsidRDefault="00031C63" w:rsidP="00321FA9">
            <w:pPr>
              <w:rPr>
                <w:rFonts w:ascii="MORNINGSUNSHINE" w:hAnsi="MORNINGSUNSHINE"/>
              </w:rPr>
            </w:pPr>
            <w:r>
              <w:rPr>
                <w:rFonts w:ascii="MORNINGSUNSHINE" w:hAnsi="MORNINGSUNSHINE"/>
              </w:rPr>
              <w:lastRenderedPageBreak/>
              <w:t>13. Februar 2024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14:paraId="4357BA3A" w14:textId="78E114AF" w:rsidR="00031C63" w:rsidRDefault="00031C63" w:rsidP="00321FA9">
            <w:pPr>
              <w:rPr>
                <w:rFonts w:ascii="MORNINGSUNSHINE" w:hAnsi="MORNINGSUNSHINE"/>
              </w:rPr>
            </w:pPr>
            <w:proofErr w:type="spellStart"/>
            <w:r>
              <w:rPr>
                <w:rFonts w:ascii="MORNINGSUNSHINE" w:hAnsi="MORNINGSUNSHINE"/>
              </w:rPr>
              <w:t>Fasnachtsdienstag</w:t>
            </w:r>
            <w:proofErr w:type="spellEnd"/>
            <w:r>
              <w:rPr>
                <w:rFonts w:ascii="MORNINGSUNSHINE" w:hAnsi="MORNINGSUNSHINE"/>
              </w:rPr>
              <w:t xml:space="preserve"> - schulfrei</w:t>
            </w:r>
          </w:p>
        </w:tc>
      </w:tr>
      <w:tr w:rsidR="00031C63" w14:paraId="12214324" w14:textId="77777777" w:rsidTr="00CB1BE6"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</w:tcPr>
          <w:p w14:paraId="0EA388F7" w14:textId="65417DDF" w:rsidR="00031C63" w:rsidRDefault="00CB1BE6" w:rsidP="00321FA9">
            <w:pPr>
              <w:rPr>
                <w:rFonts w:ascii="MORNINGSUNSHINE" w:hAnsi="MORNINGSUNSHINE"/>
              </w:rPr>
            </w:pPr>
            <w:r>
              <w:rPr>
                <w:rFonts w:ascii="MORNINGSUNSHINE" w:hAnsi="MORNINGSUNSHINE"/>
              </w:rPr>
              <w:t>19. Februar 2024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14:paraId="32CA335D" w14:textId="47386A5E" w:rsidR="00031C63" w:rsidRDefault="00CB1BE6" w:rsidP="00321FA9">
            <w:pPr>
              <w:rPr>
                <w:rFonts w:ascii="MORNINGSUNSHINE" w:hAnsi="MORNINGSUNSHINE"/>
              </w:rPr>
            </w:pPr>
            <w:r>
              <w:rPr>
                <w:rFonts w:ascii="MORNINGSUNSHINE" w:hAnsi="MORNINGSUNSHINE"/>
              </w:rPr>
              <w:t xml:space="preserve">obligatorischer Elternabend </w:t>
            </w:r>
          </w:p>
        </w:tc>
      </w:tr>
      <w:tr w:rsidR="00031C63" w14:paraId="5A086A3A" w14:textId="77777777" w:rsidTr="00CB1BE6"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</w:tcPr>
          <w:p w14:paraId="21197314" w14:textId="04E25777" w:rsidR="00031C63" w:rsidRDefault="00CB1BE6" w:rsidP="00321FA9">
            <w:pPr>
              <w:rPr>
                <w:rFonts w:ascii="MORNINGSUNSHINE" w:hAnsi="MORNINGSUNSHINE"/>
              </w:rPr>
            </w:pPr>
            <w:r>
              <w:rPr>
                <w:rFonts w:ascii="MORNINGSUNSHINE" w:hAnsi="MORNINGSUNSHINE"/>
              </w:rPr>
              <w:t xml:space="preserve">26. Februar </w:t>
            </w:r>
            <w:r>
              <w:t>–</w:t>
            </w:r>
            <w:r>
              <w:rPr>
                <w:rFonts w:ascii="MORNINGSUNSHINE" w:hAnsi="MORNINGSUNSHINE"/>
              </w:rPr>
              <w:t xml:space="preserve"> 10. März 2024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14:paraId="6860862D" w14:textId="7F0F2979" w:rsidR="00031C63" w:rsidRDefault="00CB1BE6" w:rsidP="00321FA9">
            <w:pPr>
              <w:rPr>
                <w:rFonts w:ascii="MORNINGSUNSHINE" w:hAnsi="MORNINGSUNSHINE"/>
              </w:rPr>
            </w:pPr>
            <w:r>
              <w:rPr>
                <w:rFonts w:ascii="MORNINGSUNSHINE" w:hAnsi="MORNINGSUNSHINE"/>
              </w:rPr>
              <w:t xml:space="preserve">Sportferien </w:t>
            </w:r>
          </w:p>
        </w:tc>
      </w:tr>
      <w:tr w:rsidR="00031C63" w14:paraId="5B1ECC11" w14:textId="77777777" w:rsidTr="00CB1BE6"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</w:tcPr>
          <w:p w14:paraId="0FE012E8" w14:textId="77777777" w:rsidR="00031C63" w:rsidRDefault="00031C63" w:rsidP="00321FA9">
            <w:pPr>
              <w:rPr>
                <w:rFonts w:ascii="MORNINGSUNSHINE" w:hAnsi="MORNINGSUNSHINE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14:paraId="22420DF9" w14:textId="77777777" w:rsidR="00031C63" w:rsidRDefault="00031C63" w:rsidP="00321FA9">
            <w:pPr>
              <w:rPr>
                <w:rFonts w:ascii="MORNINGSUNSHINE" w:hAnsi="MORNINGSUNSHINE"/>
              </w:rPr>
            </w:pPr>
          </w:p>
        </w:tc>
      </w:tr>
    </w:tbl>
    <w:p w14:paraId="11C3A5A6" w14:textId="77777777" w:rsidR="00031C63" w:rsidRPr="00501BFE" w:rsidRDefault="00031C63" w:rsidP="00321FA9">
      <w:pPr>
        <w:rPr>
          <w:rFonts w:ascii="MORNINGSUNSHINE" w:hAnsi="MORNINGSUNSHINE"/>
        </w:rPr>
      </w:pPr>
    </w:p>
    <w:p w14:paraId="612B576C" w14:textId="030D3CEE" w:rsidR="00501BFE" w:rsidRDefault="00501BFE" w:rsidP="00C42119">
      <w:pPr>
        <w:rPr>
          <w:rFonts w:ascii="MORNINGSUNSHINE" w:hAnsi="MORNINGSUNSHINE" w:cs="Arial"/>
        </w:rPr>
      </w:pPr>
      <w:r>
        <w:rPr>
          <w:rFonts w:ascii="MORNINGSUNSHINE" w:hAnsi="MORNINGSUNSHINE" w:cs="Arial"/>
        </w:rPr>
        <w:t xml:space="preserve">Zuerst aber </w:t>
      </w:r>
      <w:r w:rsidR="00031C63">
        <w:rPr>
          <w:rFonts w:ascii="MORNINGSUNSHINE" w:hAnsi="MORNINGSUNSHINE" w:cs="Arial"/>
        </w:rPr>
        <w:t xml:space="preserve">besinnliche, ruhige Weihnachtsferien und einen guten Rutsch ins neue Jahr! </w:t>
      </w:r>
    </w:p>
    <w:p w14:paraId="7B28110C" w14:textId="704E6D6D" w:rsidR="00501BFE" w:rsidRDefault="00501BFE" w:rsidP="00C42119">
      <w:pPr>
        <w:rPr>
          <w:rFonts w:ascii="MORNINGSUNSHINE" w:hAnsi="MORNINGSUNSHINE" w:cs="Arial"/>
        </w:rPr>
      </w:pPr>
    </w:p>
    <w:p w14:paraId="4A60D9E7" w14:textId="50A734D1" w:rsidR="006D1F5A" w:rsidRDefault="00031C63" w:rsidP="00C42119">
      <w:pPr>
        <w:rPr>
          <w:rFonts w:ascii="MORNINGSUNSHINE" w:hAnsi="MORNINGSUNSHINE" w:cs="Arial"/>
        </w:rPr>
      </w:pPr>
      <w:r>
        <w:rPr>
          <w:rFonts w:ascii="MORNINGSUNSHINE" w:hAnsi="MORNINGSUNSHINE" w:cs="Arial"/>
        </w:rPr>
        <w:t xml:space="preserve">Weihnachtliche </w:t>
      </w:r>
      <w:r w:rsidR="00501BFE">
        <w:rPr>
          <w:rFonts w:ascii="MORNINGSUNSHINE" w:hAnsi="MORNINGSUNSHINE" w:cs="Arial"/>
        </w:rPr>
        <w:t xml:space="preserve">Grüsse </w:t>
      </w:r>
    </w:p>
    <w:p w14:paraId="6CEC3DEE" w14:textId="123D1806" w:rsidR="00501BFE" w:rsidRDefault="00501BFE" w:rsidP="00C42119">
      <w:pPr>
        <w:rPr>
          <w:rFonts w:ascii="MORNINGSUNSHINE" w:hAnsi="MORNINGSUNSHINE" w:cs="Arial"/>
        </w:rPr>
      </w:pPr>
    </w:p>
    <w:p w14:paraId="24E2E5F6" w14:textId="5FA24202" w:rsidR="00501BFE" w:rsidRDefault="00501BFE" w:rsidP="00C42119">
      <w:pPr>
        <w:rPr>
          <w:rFonts w:ascii="MORNINGSUNSHINE" w:hAnsi="MORNINGSUNSHINE" w:cs="Arial"/>
        </w:rPr>
      </w:pPr>
      <w:r>
        <w:rPr>
          <w:rFonts w:ascii="MORNINGSUNSHINE" w:hAnsi="MORNINGSUNSHINE" w:cs="Arial"/>
        </w:rPr>
        <w:t xml:space="preserve">Martina Ebnöther </w:t>
      </w:r>
    </w:p>
    <w:p w14:paraId="7B83FAB5" w14:textId="3E1D9D62" w:rsidR="00501BFE" w:rsidRDefault="00501BFE" w:rsidP="00C42119">
      <w:pPr>
        <w:rPr>
          <w:rFonts w:ascii="MORNINGSUNSHINE" w:hAnsi="MORNINGSUNSHINE" w:cs="Arial"/>
        </w:rPr>
      </w:pPr>
    </w:p>
    <w:p w14:paraId="1BC786E9" w14:textId="77777777" w:rsidR="00031C63" w:rsidRDefault="00031C63" w:rsidP="00C42119">
      <w:pPr>
        <w:rPr>
          <w:rFonts w:ascii="MORNINGSUNSHINE" w:hAnsi="MORNINGSUNSHINE" w:cs="Arial"/>
        </w:rPr>
      </w:pPr>
    </w:p>
    <w:p w14:paraId="0C71F4FD" w14:textId="77777777" w:rsidR="00031C63" w:rsidRDefault="00031C63" w:rsidP="00C42119">
      <w:pPr>
        <w:rPr>
          <w:rFonts w:ascii="MORNINGSUNSHINE" w:hAnsi="MORNINGSUNSHINE" w:cs="Arial"/>
        </w:rPr>
      </w:pPr>
    </w:p>
    <w:p w14:paraId="5BD84976" w14:textId="4C73B5A9" w:rsidR="00501BFE" w:rsidRDefault="00501BFE" w:rsidP="00C42119">
      <w:pPr>
        <w:rPr>
          <w:rFonts w:ascii="MORNINGSUNSHINE" w:hAnsi="MORNINGSUNSHINE" w:cs="Arial"/>
        </w:rPr>
      </w:pPr>
    </w:p>
    <w:p w14:paraId="41956E5D" w14:textId="3EEDD641" w:rsidR="00501BFE" w:rsidRDefault="00501BFE" w:rsidP="00C42119">
      <w:pPr>
        <w:rPr>
          <w:rFonts w:ascii="MORNINGSUNSHINE" w:hAnsi="MORNINGSUNSHINE" w:cs="Arial"/>
        </w:rPr>
      </w:pPr>
    </w:p>
    <w:p w14:paraId="4E64E423" w14:textId="77785F14" w:rsidR="00501BFE" w:rsidRDefault="00501BFE" w:rsidP="00C42119">
      <w:pPr>
        <w:rPr>
          <w:rFonts w:ascii="Century Gothic" w:hAnsi="Century Gothic" w:cs="Arial"/>
          <w:sz w:val="20"/>
          <w:szCs w:val="20"/>
        </w:rPr>
      </w:pPr>
    </w:p>
    <w:p w14:paraId="750E2E02" w14:textId="18A591D5" w:rsidR="00321FA9" w:rsidRDefault="00CB1BE6" w:rsidP="00501BFE">
      <w:pPr>
        <w:jc w:val="center"/>
        <w:rPr>
          <w:rFonts w:ascii="Century Gothic" w:hAnsi="Century Gothic" w:cs="Arial"/>
          <w:sz w:val="20"/>
          <w:szCs w:val="20"/>
        </w:rPr>
      </w:pPr>
      <w:r>
        <w:fldChar w:fldCharType="begin"/>
      </w:r>
      <w:r>
        <w:instrText xml:space="preserve"> INCLUDEPICTURE "/Users/martinaebnother/Library/Group Containers/UBF8T346G9.ms/WebArchiveCopyPasteTempFiles/com.microsoft.Word/2Q=="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D1C6832" wp14:editId="2005C6BA">
            <wp:extent cx="3808095" cy="2140585"/>
            <wp:effectExtent l="0" t="0" r="1905" b="5715"/>
            <wp:docPr id="1020259956" name="Grafik 2" descr="Weihnachtsbaum Und Viel Rot, Coole Weihnachtsbilder, Coole Power Points,  Weihnachten Hintergrund, Foto und Bild zum kostenlosen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ihnachtsbaum Und Viel Rot, Coole Weihnachtsbilder, Coole Power Points,  Weihnachten Hintergrund, Foto und Bild zum kostenlosen Downloa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321FA9" w:rsidSect="005A1650">
      <w:headerReference w:type="default" r:id="rId12"/>
      <w:headerReference w:type="first" r:id="rId13"/>
      <w:footerReference w:type="first" r:id="rId14"/>
      <w:pgSz w:w="11906" w:h="16838"/>
      <w:pgMar w:top="1417" w:right="1417" w:bottom="928" w:left="1417" w:header="720" w:footer="720" w:gutter="0"/>
      <w:paperSrc w:first="15" w:other="258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173A9" w14:textId="77777777" w:rsidR="005A1650" w:rsidRDefault="005A1650">
      <w:r>
        <w:separator/>
      </w:r>
    </w:p>
  </w:endnote>
  <w:endnote w:type="continuationSeparator" w:id="0">
    <w:p w14:paraId="7897D1D7" w14:textId="77777777" w:rsidR="005A1650" w:rsidRDefault="005A1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RNINGSUNSHINE">
    <w:panose1 w:val="02000603000000000000"/>
    <w:charset w:val="00"/>
    <w:family w:val="auto"/>
    <w:pitch w:val="variable"/>
    <w:sig w:usb0="80000007" w:usb1="10010002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color w:val="808080"/>
        <w:sz w:val="16"/>
        <w:szCs w:val="16"/>
        <w:lang w:val="de-CH"/>
      </w:rPr>
      <w:alias w:val="Titel"/>
      <w:tag w:val=""/>
      <w:id w:val="367805816"/>
      <w:placeholder>
        <w:docPart w:val="B9E5E2477E5A5C479D6D1CF523766031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15:appearance w15:val="hidden"/>
      <w:text/>
    </w:sdtPr>
    <w:sdtContent>
      <w:p w14:paraId="36FBEAA6" w14:textId="220FFF10" w:rsidR="002A5F12" w:rsidRPr="00051C09" w:rsidRDefault="002A5F12" w:rsidP="002A5F12">
        <w:pPr>
          <w:pStyle w:val="KeinLeerraum"/>
          <w:spacing w:before="240"/>
          <w:jc w:val="center"/>
          <w:rPr>
            <w:color w:val="44546A" w:themeColor="text2"/>
            <w:spacing w:val="10"/>
            <w:sz w:val="30"/>
            <w:szCs w:val="30"/>
            <w:lang w:val="de-DE"/>
          </w:rPr>
        </w:pPr>
        <w:r w:rsidRPr="002A5F12">
          <w:rPr>
            <w:rFonts w:ascii="Arial" w:hAnsi="Arial" w:cs="Arial"/>
            <w:color w:val="808080"/>
            <w:sz w:val="16"/>
            <w:szCs w:val="16"/>
            <w:lang w:val="de-CH"/>
          </w:rPr>
          <w:t xml:space="preserve">Martina Ebnöther, Schulleitung, </w:t>
        </w:r>
        <w:proofErr w:type="spellStart"/>
        <w:r w:rsidRPr="002A5F12">
          <w:rPr>
            <w:rFonts w:ascii="Arial" w:hAnsi="Arial" w:cs="Arial"/>
            <w:color w:val="808080"/>
            <w:sz w:val="16"/>
            <w:szCs w:val="16"/>
            <w:lang w:val="de-CH"/>
          </w:rPr>
          <w:t>Wägitalstrasse</w:t>
        </w:r>
        <w:proofErr w:type="spellEnd"/>
        <w:r w:rsidRPr="002A5F12">
          <w:rPr>
            <w:rFonts w:ascii="Arial" w:hAnsi="Arial" w:cs="Arial"/>
            <w:color w:val="808080"/>
            <w:sz w:val="16"/>
            <w:szCs w:val="16"/>
            <w:lang w:val="de-CH"/>
          </w:rPr>
          <w:t xml:space="preserve"> 45, 8857 </w:t>
        </w:r>
        <w:proofErr w:type="spellStart"/>
        <w:r w:rsidRPr="002A5F12">
          <w:rPr>
            <w:rFonts w:ascii="Arial" w:hAnsi="Arial" w:cs="Arial"/>
            <w:color w:val="808080"/>
            <w:sz w:val="16"/>
            <w:szCs w:val="16"/>
            <w:lang w:val="de-CH"/>
          </w:rPr>
          <w:t>Vorderthal</w:t>
        </w:r>
        <w:proofErr w:type="spellEnd"/>
        <w:r w:rsidRPr="002A5F12">
          <w:rPr>
            <w:rFonts w:ascii="Arial" w:hAnsi="Arial" w:cs="Arial"/>
            <w:color w:val="808080"/>
            <w:sz w:val="16"/>
            <w:szCs w:val="16"/>
            <w:lang w:val="de-CH"/>
          </w:rPr>
          <w:t>, 079/5411314, sl@schulevorderthal.ch</w:t>
        </w:r>
      </w:p>
    </w:sdtContent>
  </w:sdt>
  <w:p w14:paraId="02D2AA70" w14:textId="77777777" w:rsidR="001866DB" w:rsidRPr="0040739E" w:rsidRDefault="001866DB" w:rsidP="002C43AF">
    <w:pPr>
      <w:tabs>
        <w:tab w:val="left" w:pos="1418"/>
        <w:tab w:val="left" w:pos="1843"/>
        <w:tab w:val="left" w:pos="2552"/>
      </w:tabs>
      <w:spacing w:line="288" w:lineRule="auto"/>
      <w:rPr>
        <w:rFonts w:ascii="Verdana" w:hAnsi="Verdana"/>
        <w:color w:val="808080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ECEEB" w14:textId="77777777" w:rsidR="005A1650" w:rsidRDefault="005A1650">
      <w:r>
        <w:separator/>
      </w:r>
    </w:p>
  </w:footnote>
  <w:footnote w:type="continuationSeparator" w:id="0">
    <w:p w14:paraId="0FC6B3AE" w14:textId="77777777" w:rsidR="005A1650" w:rsidRDefault="005A16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D35B2" w14:textId="77777777" w:rsidR="001866DB" w:rsidRDefault="001866DB" w:rsidP="008367CB">
    <w:pPr>
      <w:pStyle w:val="Kopfzeile"/>
      <w:jc w:val="right"/>
    </w:pPr>
  </w:p>
  <w:p w14:paraId="3221C2C9" w14:textId="77777777" w:rsidR="001866DB" w:rsidRDefault="001866DB" w:rsidP="008367CB">
    <w:pPr>
      <w:pStyle w:val="Kopfzeile"/>
      <w:jc w:val="right"/>
    </w:pPr>
  </w:p>
  <w:p w14:paraId="543A59AF" w14:textId="23D38CB5" w:rsidR="001866DB" w:rsidRPr="008367CB" w:rsidRDefault="001866DB" w:rsidP="008945AC">
    <w:pPr>
      <w:pStyle w:val="Kopfzeile"/>
      <w:jc w:val="cent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E2C58" w14:textId="77777777" w:rsidR="00392B36" w:rsidRDefault="0029210F" w:rsidP="00576260">
    <w:pPr>
      <w:tabs>
        <w:tab w:val="left" w:pos="1418"/>
        <w:tab w:val="left" w:pos="1843"/>
        <w:tab w:val="left" w:pos="2552"/>
      </w:tabs>
      <w:spacing w:line="288" w:lineRule="auto"/>
      <w:jc w:val="righ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43E9B38" wp14:editId="60D587C9">
          <wp:simplePos x="0" y="0"/>
          <wp:positionH relativeFrom="column">
            <wp:posOffset>-92075</wp:posOffset>
          </wp:positionH>
          <wp:positionV relativeFrom="paragraph">
            <wp:posOffset>44450</wp:posOffset>
          </wp:positionV>
          <wp:extent cx="1637665" cy="914400"/>
          <wp:effectExtent l="0" t="0" r="0" b="0"/>
          <wp:wrapTight wrapText="bothSides">
            <wp:wrapPolygon edited="0">
              <wp:start x="0" y="0"/>
              <wp:lineTo x="0" y="21300"/>
              <wp:lineTo x="21441" y="21300"/>
              <wp:lineTo x="21441" y="0"/>
              <wp:lineTo x="0" y="0"/>
            </wp:wrapPolygon>
          </wp:wrapTight>
          <wp:docPr id="1" name="Bild 1" descr="vordertah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ordertahl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6260">
      <w:tab/>
    </w:r>
  </w:p>
  <w:p w14:paraId="4C3815C4" w14:textId="77777777" w:rsidR="00392B36" w:rsidRDefault="00392B36" w:rsidP="00576260">
    <w:pPr>
      <w:tabs>
        <w:tab w:val="left" w:pos="1418"/>
        <w:tab w:val="left" w:pos="1843"/>
        <w:tab w:val="left" w:pos="2552"/>
      </w:tabs>
      <w:spacing w:line="288" w:lineRule="auto"/>
      <w:jc w:val="right"/>
    </w:pPr>
  </w:p>
  <w:p w14:paraId="2B220A1D" w14:textId="37C6F32F" w:rsidR="00576260" w:rsidRPr="00833D20" w:rsidRDefault="00DE08BD" w:rsidP="00576260">
    <w:pPr>
      <w:tabs>
        <w:tab w:val="left" w:pos="1418"/>
        <w:tab w:val="left" w:pos="1843"/>
        <w:tab w:val="left" w:pos="2552"/>
      </w:tabs>
      <w:spacing w:line="288" w:lineRule="auto"/>
      <w:jc w:val="right"/>
      <w:rPr>
        <w:rFonts w:ascii="Century Gothic" w:hAnsi="Century Gothic"/>
        <w:b/>
        <w:sz w:val="24"/>
        <w:szCs w:val="24"/>
        <w:u w:val="single"/>
      </w:rPr>
    </w:pPr>
    <w:r w:rsidRPr="00833D20">
      <w:rPr>
        <w:rFonts w:ascii="Century Gothic" w:hAnsi="Century Gothic"/>
        <w:b/>
        <w:sz w:val="32"/>
        <w:szCs w:val="32"/>
        <w:u w:val="single"/>
      </w:rPr>
      <w:t xml:space="preserve">Infos </w:t>
    </w:r>
    <w:r w:rsidR="00C97091">
      <w:rPr>
        <w:rFonts w:ascii="Century Gothic" w:hAnsi="Century Gothic"/>
        <w:b/>
        <w:sz w:val="32"/>
        <w:szCs w:val="32"/>
        <w:u w:val="single"/>
      </w:rPr>
      <w:t xml:space="preserve">zum </w:t>
    </w:r>
    <w:r w:rsidR="00424876">
      <w:rPr>
        <w:rFonts w:ascii="Century Gothic" w:hAnsi="Century Gothic"/>
        <w:b/>
        <w:sz w:val="32"/>
        <w:szCs w:val="32"/>
        <w:u w:val="single"/>
      </w:rPr>
      <w:t>3</w:t>
    </w:r>
    <w:r w:rsidR="00C97091">
      <w:rPr>
        <w:rFonts w:ascii="Century Gothic" w:hAnsi="Century Gothic"/>
        <w:b/>
        <w:sz w:val="32"/>
        <w:szCs w:val="32"/>
        <w:u w:val="single"/>
      </w:rPr>
      <w:t>. Quartal im SJ 23/24</w:t>
    </w:r>
  </w:p>
  <w:p w14:paraId="53EACBD5" w14:textId="77777777" w:rsidR="00576260" w:rsidRDefault="00576260">
    <w:pPr>
      <w:pStyle w:val="Kopfzeile"/>
    </w:pPr>
  </w:p>
  <w:p w14:paraId="719A874A" w14:textId="77777777" w:rsidR="00576260" w:rsidRDefault="0057626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4470F"/>
    <w:multiLevelType w:val="multilevel"/>
    <w:tmpl w:val="AFB2A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A515C7"/>
    <w:multiLevelType w:val="hybridMultilevel"/>
    <w:tmpl w:val="3C8ACD9A"/>
    <w:lvl w:ilvl="0" w:tplc="BF4416C6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91AE1"/>
    <w:multiLevelType w:val="hybridMultilevel"/>
    <w:tmpl w:val="A70266B0"/>
    <w:lvl w:ilvl="0" w:tplc="5EFE9554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4829B8"/>
    <w:multiLevelType w:val="hybridMultilevel"/>
    <w:tmpl w:val="833C094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E41CD8"/>
    <w:multiLevelType w:val="hybridMultilevel"/>
    <w:tmpl w:val="A6F8FB80"/>
    <w:lvl w:ilvl="0" w:tplc="BF4416C6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495FDC"/>
    <w:multiLevelType w:val="hybridMultilevel"/>
    <w:tmpl w:val="43E40B7C"/>
    <w:lvl w:ilvl="0" w:tplc="BF4416C6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8026458">
    <w:abstractNumId w:val="5"/>
  </w:num>
  <w:num w:numId="2" w16cid:durableId="901597920">
    <w:abstractNumId w:val="3"/>
  </w:num>
  <w:num w:numId="3" w16cid:durableId="1567960494">
    <w:abstractNumId w:val="2"/>
  </w:num>
  <w:num w:numId="4" w16cid:durableId="920794097">
    <w:abstractNumId w:val="4"/>
  </w:num>
  <w:num w:numId="5" w16cid:durableId="953172967">
    <w:abstractNumId w:val="0"/>
  </w:num>
  <w:num w:numId="6" w16cid:durableId="15659187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39E"/>
    <w:rsid w:val="00023EA7"/>
    <w:rsid w:val="0002695F"/>
    <w:rsid w:val="00031C63"/>
    <w:rsid w:val="00033994"/>
    <w:rsid w:val="00034F3C"/>
    <w:rsid w:val="00036372"/>
    <w:rsid w:val="00056D53"/>
    <w:rsid w:val="00066311"/>
    <w:rsid w:val="00071902"/>
    <w:rsid w:val="00071F31"/>
    <w:rsid w:val="00072F21"/>
    <w:rsid w:val="00086C2A"/>
    <w:rsid w:val="000D7E8B"/>
    <w:rsid w:val="000E0696"/>
    <w:rsid w:val="000E41B0"/>
    <w:rsid w:val="00125308"/>
    <w:rsid w:val="0016421E"/>
    <w:rsid w:val="00173948"/>
    <w:rsid w:val="00175078"/>
    <w:rsid w:val="001866DB"/>
    <w:rsid w:val="0019055F"/>
    <w:rsid w:val="00197DDD"/>
    <w:rsid w:val="001B5E76"/>
    <w:rsid w:val="001C0FA6"/>
    <w:rsid w:val="001C3BF4"/>
    <w:rsid w:val="001C4694"/>
    <w:rsid w:val="001D351B"/>
    <w:rsid w:val="001E460D"/>
    <w:rsid w:val="001F31C4"/>
    <w:rsid w:val="001F384E"/>
    <w:rsid w:val="00207612"/>
    <w:rsid w:val="00214EF4"/>
    <w:rsid w:val="00216139"/>
    <w:rsid w:val="002226DF"/>
    <w:rsid w:val="00227CE1"/>
    <w:rsid w:val="002327C6"/>
    <w:rsid w:val="00243ED1"/>
    <w:rsid w:val="002472D0"/>
    <w:rsid w:val="0025320F"/>
    <w:rsid w:val="00257855"/>
    <w:rsid w:val="00283611"/>
    <w:rsid w:val="002915AA"/>
    <w:rsid w:val="00291E83"/>
    <w:rsid w:val="0029210F"/>
    <w:rsid w:val="00293283"/>
    <w:rsid w:val="002A1F8F"/>
    <w:rsid w:val="002A3D7D"/>
    <w:rsid w:val="002A481F"/>
    <w:rsid w:val="002A5F12"/>
    <w:rsid w:val="002C1765"/>
    <w:rsid w:val="002C43AF"/>
    <w:rsid w:val="002C78D3"/>
    <w:rsid w:val="002E1BC1"/>
    <w:rsid w:val="002F0F6D"/>
    <w:rsid w:val="002F368D"/>
    <w:rsid w:val="002F6A05"/>
    <w:rsid w:val="00306076"/>
    <w:rsid w:val="003060C1"/>
    <w:rsid w:val="00321FA9"/>
    <w:rsid w:val="0035584C"/>
    <w:rsid w:val="0036797C"/>
    <w:rsid w:val="00382B4C"/>
    <w:rsid w:val="00384894"/>
    <w:rsid w:val="00392B36"/>
    <w:rsid w:val="003B0D75"/>
    <w:rsid w:val="003C5597"/>
    <w:rsid w:val="003D0FB7"/>
    <w:rsid w:val="003F5999"/>
    <w:rsid w:val="0040739E"/>
    <w:rsid w:val="00424876"/>
    <w:rsid w:val="004255BD"/>
    <w:rsid w:val="0043358E"/>
    <w:rsid w:val="004362D9"/>
    <w:rsid w:val="00465891"/>
    <w:rsid w:val="00466E65"/>
    <w:rsid w:val="00477F94"/>
    <w:rsid w:val="00480285"/>
    <w:rsid w:val="0048725A"/>
    <w:rsid w:val="004A3711"/>
    <w:rsid w:val="004A7969"/>
    <w:rsid w:val="004C6269"/>
    <w:rsid w:val="004F7E02"/>
    <w:rsid w:val="00501BFE"/>
    <w:rsid w:val="00506A4D"/>
    <w:rsid w:val="0051673C"/>
    <w:rsid w:val="0052107C"/>
    <w:rsid w:val="005239D4"/>
    <w:rsid w:val="00526CEC"/>
    <w:rsid w:val="00536D43"/>
    <w:rsid w:val="00541AD6"/>
    <w:rsid w:val="005444C2"/>
    <w:rsid w:val="00562D25"/>
    <w:rsid w:val="00563181"/>
    <w:rsid w:val="00565C65"/>
    <w:rsid w:val="00566E3A"/>
    <w:rsid w:val="00576260"/>
    <w:rsid w:val="00594531"/>
    <w:rsid w:val="0059650D"/>
    <w:rsid w:val="005966CF"/>
    <w:rsid w:val="00597EDA"/>
    <w:rsid w:val="005A1650"/>
    <w:rsid w:val="005A51B3"/>
    <w:rsid w:val="005C38C5"/>
    <w:rsid w:val="005C553B"/>
    <w:rsid w:val="005C7001"/>
    <w:rsid w:val="005D24D4"/>
    <w:rsid w:val="005D5668"/>
    <w:rsid w:val="005D59F3"/>
    <w:rsid w:val="006037C8"/>
    <w:rsid w:val="00607800"/>
    <w:rsid w:val="00614214"/>
    <w:rsid w:val="00621463"/>
    <w:rsid w:val="0063378F"/>
    <w:rsid w:val="006469C5"/>
    <w:rsid w:val="00667D7B"/>
    <w:rsid w:val="00672030"/>
    <w:rsid w:val="0068129E"/>
    <w:rsid w:val="006C2018"/>
    <w:rsid w:val="006D1344"/>
    <w:rsid w:val="006D1F5A"/>
    <w:rsid w:val="006E3C0D"/>
    <w:rsid w:val="006E7C0E"/>
    <w:rsid w:val="006F09D1"/>
    <w:rsid w:val="007077DE"/>
    <w:rsid w:val="007121C3"/>
    <w:rsid w:val="0071665F"/>
    <w:rsid w:val="0074261E"/>
    <w:rsid w:val="00753370"/>
    <w:rsid w:val="007715C4"/>
    <w:rsid w:val="007740E8"/>
    <w:rsid w:val="0077636A"/>
    <w:rsid w:val="007767E5"/>
    <w:rsid w:val="00781565"/>
    <w:rsid w:val="00786607"/>
    <w:rsid w:val="007941DD"/>
    <w:rsid w:val="007B7550"/>
    <w:rsid w:val="007C3559"/>
    <w:rsid w:val="007C4C26"/>
    <w:rsid w:val="007D2AB1"/>
    <w:rsid w:val="007F2B25"/>
    <w:rsid w:val="007F5D4F"/>
    <w:rsid w:val="00807CE0"/>
    <w:rsid w:val="00812CCC"/>
    <w:rsid w:val="0081435F"/>
    <w:rsid w:val="00833D20"/>
    <w:rsid w:val="00834161"/>
    <w:rsid w:val="008367CB"/>
    <w:rsid w:val="0085166A"/>
    <w:rsid w:val="00854AA8"/>
    <w:rsid w:val="00857904"/>
    <w:rsid w:val="00886107"/>
    <w:rsid w:val="00891EE4"/>
    <w:rsid w:val="008945AC"/>
    <w:rsid w:val="008A70A7"/>
    <w:rsid w:val="008C0A68"/>
    <w:rsid w:val="008C0B1E"/>
    <w:rsid w:val="008C362F"/>
    <w:rsid w:val="008D4334"/>
    <w:rsid w:val="008E45C8"/>
    <w:rsid w:val="008F4D91"/>
    <w:rsid w:val="009047E5"/>
    <w:rsid w:val="00930323"/>
    <w:rsid w:val="009517C0"/>
    <w:rsid w:val="00954D7D"/>
    <w:rsid w:val="0096462D"/>
    <w:rsid w:val="0097104B"/>
    <w:rsid w:val="009712CF"/>
    <w:rsid w:val="0097281F"/>
    <w:rsid w:val="0098186A"/>
    <w:rsid w:val="009846D1"/>
    <w:rsid w:val="00984B39"/>
    <w:rsid w:val="009852EA"/>
    <w:rsid w:val="009A2047"/>
    <w:rsid w:val="009A271D"/>
    <w:rsid w:val="009A47BA"/>
    <w:rsid w:val="009B16F2"/>
    <w:rsid w:val="009B33D1"/>
    <w:rsid w:val="009B5AA7"/>
    <w:rsid w:val="009C0A72"/>
    <w:rsid w:val="009C59D7"/>
    <w:rsid w:val="009C74A4"/>
    <w:rsid w:val="009D6383"/>
    <w:rsid w:val="009F0956"/>
    <w:rsid w:val="009F23A9"/>
    <w:rsid w:val="009F54C7"/>
    <w:rsid w:val="00A13EE3"/>
    <w:rsid w:val="00A163ED"/>
    <w:rsid w:val="00A332B3"/>
    <w:rsid w:val="00A34FDD"/>
    <w:rsid w:val="00A36119"/>
    <w:rsid w:val="00A4166A"/>
    <w:rsid w:val="00A47A84"/>
    <w:rsid w:val="00A5308D"/>
    <w:rsid w:val="00A53257"/>
    <w:rsid w:val="00A62C1D"/>
    <w:rsid w:val="00A65D88"/>
    <w:rsid w:val="00A7424F"/>
    <w:rsid w:val="00A74BDE"/>
    <w:rsid w:val="00A83B0E"/>
    <w:rsid w:val="00A8476F"/>
    <w:rsid w:val="00AA3E80"/>
    <w:rsid w:val="00AA52A2"/>
    <w:rsid w:val="00AB3397"/>
    <w:rsid w:val="00AB3DB9"/>
    <w:rsid w:val="00AD0A3F"/>
    <w:rsid w:val="00AD2DAC"/>
    <w:rsid w:val="00AE6AAA"/>
    <w:rsid w:val="00AF2D95"/>
    <w:rsid w:val="00B016CD"/>
    <w:rsid w:val="00B102D8"/>
    <w:rsid w:val="00B134C9"/>
    <w:rsid w:val="00B1728C"/>
    <w:rsid w:val="00B17DDE"/>
    <w:rsid w:val="00B4061C"/>
    <w:rsid w:val="00B4273D"/>
    <w:rsid w:val="00B53640"/>
    <w:rsid w:val="00B61642"/>
    <w:rsid w:val="00B62DDD"/>
    <w:rsid w:val="00B70515"/>
    <w:rsid w:val="00B7063B"/>
    <w:rsid w:val="00B91A7C"/>
    <w:rsid w:val="00B93B99"/>
    <w:rsid w:val="00B9718B"/>
    <w:rsid w:val="00BA6496"/>
    <w:rsid w:val="00BB71CB"/>
    <w:rsid w:val="00BD24A6"/>
    <w:rsid w:val="00BE1C5B"/>
    <w:rsid w:val="00C24AB1"/>
    <w:rsid w:val="00C26C6D"/>
    <w:rsid w:val="00C366BA"/>
    <w:rsid w:val="00C42119"/>
    <w:rsid w:val="00C837F1"/>
    <w:rsid w:val="00C8622F"/>
    <w:rsid w:val="00C903A8"/>
    <w:rsid w:val="00C949F1"/>
    <w:rsid w:val="00C97091"/>
    <w:rsid w:val="00CA56C0"/>
    <w:rsid w:val="00CB1BE6"/>
    <w:rsid w:val="00CC078A"/>
    <w:rsid w:val="00CC3044"/>
    <w:rsid w:val="00CD0AC2"/>
    <w:rsid w:val="00D220D0"/>
    <w:rsid w:val="00D243FD"/>
    <w:rsid w:val="00D34129"/>
    <w:rsid w:val="00D465F0"/>
    <w:rsid w:val="00D67968"/>
    <w:rsid w:val="00D746F0"/>
    <w:rsid w:val="00D86EF4"/>
    <w:rsid w:val="00D939CA"/>
    <w:rsid w:val="00DA5A03"/>
    <w:rsid w:val="00DC2978"/>
    <w:rsid w:val="00DD3B1F"/>
    <w:rsid w:val="00DE08BD"/>
    <w:rsid w:val="00DF084E"/>
    <w:rsid w:val="00DF694A"/>
    <w:rsid w:val="00DF7F60"/>
    <w:rsid w:val="00E03D83"/>
    <w:rsid w:val="00E04B88"/>
    <w:rsid w:val="00E06762"/>
    <w:rsid w:val="00E1144A"/>
    <w:rsid w:val="00E14A7D"/>
    <w:rsid w:val="00E25DBA"/>
    <w:rsid w:val="00E2603B"/>
    <w:rsid w:val="00E3615E"/>
    <w:rsid w:val="00E54B71"/>
    <w:rsid w:val="00E57524"/>
    <w:rsid w:val="00E633A2"/>
    <w:rsid w:val="00E6625A"/>
    <w:rsid w:val="00E71289"/>
    <w:rsid w:val="00E95343"/>
    <w:rsid w:val="00EA6AEF"/>
    <w:rsid w:val="00EB3C0E"/>
    <w:rsid w:val="00EC49AB"/>
    <w:rsid w:val="00EC54D4"/>
    <w:rsid w:val="00ED007A"/>
    <w:rsid w:val="00EE496B"/>
    <w:rsid w:val="00F36A8F"/>
    <w:rsid w:val="00F451B9"/>
    <w:rsid w:val="00F4598A"/>
    <w:rsid w:val="00F75C7B"/>
    <w:rsid w:val="00F97317"/>
    <w:rsid w:val="00FB7722"/>
    <w:rsid w:val="00FD6BC7"/>
    <w:rsid w:val="00FF1EC9"/>
    <w:rsid w:val="00FF6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43FF51A6"/>
  <w15:chartTrackingRefBased/>
  <w15:docId w15:val="{F6ABCFEB-6569-B343-8662-8FBB0924A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2"/>
      <w:szCs w:val="22"/>
      <w:lang w:eastAsia="de-CH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5387"/>
      </w:tabs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B4061C"/>
    <w:rPr>
      <w:rFonts w:ascii="Tahoma" w:hAnsi="Tahoma" w:cs="Tahoma"/>
      <w:sz w:val="16"/>
      <w:szCs w:val="16"/>
    </w:rPr>
  </w:style>
  <w:style w:type="paragraph" w:customStyle="1" w:styleId="Absenderadresse">
    <w:name w:val="Absenderadresse"/>
    <w:basedOn w:val="Standard"/>
    <w:rsid w:val="002F0F6D"/>
    <w:pPr>
      <w:keepLines/>
      <w:framePr w:w="3413" w:h="1022" w:hRule="exact" w:hSpace="187" w:wrap="notBeside" w:vAnchor="page" w:hAnchor="page" w:xAlign="right" w:y="721" w:anchorLock="1"/>
      <w:spacing w:line="200" w:lineRule="atLeast"/>
    </w:pPr>
    <w:rPr>
      <w:sz w:val="16"/>
      <w:lang w:val="de-DE" w:eastAsia="en-US"/>
    </w:rPr>
  </w:style>
  <w:style w:type="paragraph" w:styleId="Kopfzeile">
    <w:name w:val="header"/>
    <w:basedOn w:val="Standard"/>
    <w:link w:val="KopfzeileZchn"/>
    <w:uiPriority w:val="99"/>
    <w:rsid w:val="00DA5A0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A5A0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6C2018"/>
  </w:style>
  <w:style w:type="character" w:styleId="Hyperlink">
    <w:name w:val="Hyperlink"/>
    <w:rsid w:val="002C43AF"/>
    <w:rPr>
      <w:color w:val="0000FF"/>
      <w:u w:val="single"/>
    </w:rPr>
  </w:style>
  <w:style w:type="character" w:customStyle="1" w:styleId="KopfzeileZchn">
    <w:name w:val="Kopfzeile Zchn"/>
    <w:link w:val="Kopfzeile"/>
    <w:uiPriority w:val="99"/>
    <w:rsid w:val="00576260"/>
    <w:rPr>
      <w:sz w:val="22"/>
      <w:szCs w:val="22"/>
    </w:rPr>
  </w:style>
  <w:style w:type="paragraph" w:styleId="Listenabsatz">
    <w:name w:val="List Paragraph"/>
    <w:basedOn w:val="Standard"/>
    <w:uiPriority w:val="34"/>
    <w:qFormat/>
    <w:rsid w:val="000D7E8B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DD3B1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rsid w:val="009A271D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9A271D"/>
    <w:pPr>
      <w:spacing w:before="100" w:beforeAutospacing="1" w:after="100" w:afterAutospacing="1"/>
    </w:pPr>
    <w:rPr>
      <w:sz w:val="24"/>
      <w:szCs w:val="24"/>
      <w:lang w:eastAsia="de-DE"/>
    </w:rPr>
  </w:style>
  <w:style w:type="table" w:styleId="Tabellenraster">
    <w:name w:val="Table Grid"/>
    <w:basedOn w:val="NormaleTabelle"/>
    <w:rsid w:val="00F451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bsatz-Standardschriftart"/>
    <w:rsid w:val="00D34129"/>
  </w:style>
  <w:style w:type="paragraph" w:styleId="KeinLeerraum">
    <w:name w:val="No Spacing"/>
    <w:uiPriority w:val="1"/>
    <w:qFormat/>
    <w:rsid w:val="002A5F12"/>
    <w:rPr>
      <w:rFonts w:asciiTheme="minorHAnsi" w:eastAsiaTheme="minorEastAsia" w:hAnsiTheme="minorHAnsi" w:cstheme="minorBidi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package" Target="embeddings/Microsoft_Word-Dokument.docx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L\Lokale%20Einstellungen\Temporary%20Internet%20Files\OLK11\Briefvorlage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9E5E2477E5A5C479D6D1CF5237660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CA04DF-97DD-564A-8BEF-591C04526D98}"/>
      </w:docPartPr>
      <w:docPartBody>
        <w:p w:rsidR="005A6AF8" w:rsidRDefault="006A28CF" w:rsidP="006A28CF">
          <w:pPr>
            <w:pStyle w:val="B9E5E2477E5A5C479D6D1CF523766031"/>
          </w:pPr>
          <w:r w:rsidRPr="00051C09">
            <w:rPr>
              <w:color w:val="44546A" w:themeColor="text2"/>
              <w:spacing w:val="10"/>
              <w:sz w:val="30"/>
              <w:szCs w:val="30"/>
            </w:rPr>
            <w:t>[Dokumenttitel]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RNINGSUNSHINE">
    <w:panose1 w:val="02000603000000000000"/>
    <w:charset w:val="00"/>
    <w:family w:val="auto"/>
    <w:pitch w:val="variable"/>
    <w:sig w:usb0="80000007" w:usb1="10010002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8CF"/>
    <w:rsid w:val="001065D3"/>
    <w:rsid w:val="00206778"/>
    <w:rsid w:val="003076D4"/>
    <w:rsid w:val="003B64DC"/>
    <w:rsid w:val="00485CFA"/>
    <w:rsid w:val="005A6AF8"/>
    <w:rsid w:val="005E5AFB"/>
    <w:rsid w:val="006A28CF"/>
    <w:rsid w:val="00857C3D"/>
    <w:rsid w:val="00A2228E"/>
    <w:rsid w:val="00BB4BD0"/>
    <w:rsid w:val="00BE7134"/>
    <w:rsid w:val="00DE6E3D"/>
    <w:rsid w:val="00DF490C"/>
    <w:rsid w:val="00EF1327"/>
    <w:rsid w:val="00FA03ED"/>
    <w:rsid w:val="00FF1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DE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9E5E2477E5A5C479D6D1CF523766031">
    <w:name w:val="B9E5E2477E5A5C479D6D1CF523766031"/>
    <w:rsid w:val="006A28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2F65811-7608-7648-8795-E94324349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C:\Dokumente und Einstellungen\SL\Lokale Einstellungen\Temporary Internet Files\OLK11\Briefvorlage.dot</Template>
  <TotalTime>0</TotalTime>
  <Pages>3</Pages>
  <Words>420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Martina Ebnöther, Schulleitung, Wägitalstrasse 45, 8857 Vorderthal, 079/5411314, sl@schulevorderthal.ch</vt:lpstr>
    </vt:vector>
  </TitlesOfParts>
  <Company>Gemeinde</Company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Martina Ebnöther, Schulleitung, Wägitalstrasse 45, 8857 Vorderthal, 079/5411314, sl@schulevorderthal.ch</dc:title>
  <dc:subject/>
  <dc:creator>Schüler1</dc:creator>
  <cp:keywords/>
  <cp:lastModifiedBy>Schulleitung Primarschule Vorderthal</cp:lastModifiedBy>
  <cp:revision>3</cp:revision>
  <cp:lastPrinted>2022-08-11T06:12:00Z</cp:lastPrinted>
  <dcterms:created xsi:type="dcterms:W3CDTF">2023-12-14T12:36:00Z</dcterms:created>
  <dcterms:modified xsi:type="dcterms:W3CDTF">2023-12-19T09:16:00Z</dcterms:modified>
</cp:coreProperties>
</file>